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A5" w:rsidRPr="00710B7D" w:rsidRDefault="00C52E00" w:rsidP="004436B4">
      <w:pPr>
        <w:rPr>
          <w:lang w:val="nl-NL"/>
        </w:rPr>
      </w:pPr>
      <w:r w:rsidRPr="00710B7D">
        <w:rPr>
          <w:lang w:val="nl-NL"/>
        </w:rPr>
        <w:t xml:space="preserve"> </w:t>
      </w:r>
    </w:p>
    <w:p w:rsidR="000300A5" w:rsidRPr="00710B7D" w:rsidRDefault="00C16E4A" w:rsidP="000300A5">
      <w:pPr>
        <w:pStyle w:val="Kop1"/>
        <w:rPr>
          <w:b/>
          <w:sz w:val="56"/>
          <w:szCs w:val="56"/>
          <w:lang w:val="nl-NL"/>
        </w:rPr>
      </w:pPr>
      <w:r>
        <w:rPr>
          <w:b/>
          <w:sz w:val="56"/>
          <w:szCs w:val="56"/>
          <w:lang w:val="nl-NL"/>
        </w:rPr>
        <w:t>(AANKOMEND) BIM MODELLEUR / TEKENAAR</w:t>
      </w:r>
    </w:p>
    <w:p w:rsidR="005E7509" w:rsidRPr="00710B7D" w:rsidRDefault="005E7509" w:rsidP="000300A5">
      <w:pPr>
        <w:pStyle w:val="Texteintroduction"/>
        <w:rPr>
          <w:lang w:val="nl-NL"/>
        </w:rPr>
      </w:pPr>
    </w:p>
    <w:p w:rsidR="000300A5" w:rsidRPr="00710B7D" w:rsidRDefault="000300A5" w:rsidP="000300A5">
      <w:pPr>
        <w:pStyle w:val="Texteintroduction"/>
        <w:rPr>
          <w:lang w:val="nl-NL"/>
        </w:rPr>
      </w:pPr>
      <w:r w:rsidRPr="00710B7D">
        <w:rPr>
          <w:lang w:val="nl-NL"/>
        </w:rPr>
        <w:t>STANDPLAATS:</w:t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="00C16E4A">
        <w:rPr>
          <w:lang w:val="nl-NL"/>
        </w:rPr>
        <w:t>ZAANDAM</w:t>
      </w:r>
    </w:p>
    <w:p w:rsidR="00C16E4A" w:rsidRDefault="000300A5" w:rsidP="000300A5">
      <w:pPr>
        <w:pStyle w:val="Texteintroduction"/>
        <w:rPr>
          <w:lang w:val="nl-NL"/>
        </w:rPr>
      </w:pPr>
      <w:r w:rsidRPr="00710B7D">
        <w:rPr>
          <w:lang w:val="nl-NL"/>
        </w:rPr>
        <w:t>BRANCHE:</w:t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="00C16E4A">
        <w:rPr>
          <w:lang w:val="nl-NL"/>
        </w:rPr>
        <w:t xml:space="preserve">UTILITEIT </w:t>
      </w:r>
    </w:p>
    <w:p w:rsidR="000300A5" w:rsidRPr="00710B7D" w:rsidRDefault="00C16E4A" w:rsidP="000300A5">
      <w:pPr>
        <w:pStyle w:val="Texteintroduction"/>
        <w:rPr>
          <w:lang w:val="nl-NL"/>
        </w:rPr>
      </w:pPr>
      <w:r>
        <w:rPr>
          <w:lang w:val="nl-NL"/>
        </w:rPr>
        <w:t>RICHTING: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="00E97CE2">
        <w:rPr>
          <w:lang w:val="nl-NL"/>
        </w:rPr>
        <w:t>ELEKTR</w:t>
      </w:r>
      <w:bookmarkStart w:id="0" w:name="_GoBack"/>
      <w:bookmarkEnd w:id="0"/>
      <w:r w:rsidR="00E97CE2">
        <w:rPr>
          <w:lang w:val="nl-NL"/>
        </w:rPr>
        <w:t>OTECHN</w:t>
      </w:r>
      <w:r>
        <w:rPr>
          <w:lang w:val="nl-NL"/>
        </w:rPr>
        <w:t>NIEK / WERKTUIGBOUWKUNDE / AOT</w:t>
      </w:r>
    </w:p>
    <w:p w:rsidR="000300A5" w:rsidRPr="00710B7D" w:rsidRDefault="009B0CE7" w:rsidP="000300A5">
      <w:pPr>
        <w:pStyle w:val="Texteintroduction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</w:t>
      </w:r>
    </w:p>
    <w:p w:rsidR="00506474" w:rsidRDefault="005E7509" w:rsidP="00506474">
      <w:pPr>
        <w:pStyle w:val="Kop1"/>
        <w:rPr>
          <w:sz w:val="36"/>
          <w:szCs w:val="36"/>
          <w:lang w:val="nl-NL"/>
        </w:rPr>
      </w:pPr>
      <w:r w:rsidRPr="00733A25">
        <w:rPr>
          <w:sz w:val="36"/>
          <w:szCs w:val="36"/>
          <w:lang w:val="nl-NL"/>
        </w:rPr>
        <w:t xml:space="preserve">Wat ga je doen? </w:t>
      </w:r>
    </w:p>
    <w:p w:rsidR="00E97CE2" w:rsidRDefault="00343C66" w:rsidP="004436B4">
      <w:pPr>
        <w:pStyle w:val="Kop1"/>
        <w:rPr>
          <w:rFonts w:ascii="Helvetica" w:hAnsi="Helvetica" w:cs="Helvetica"/>
          <w:color w:val="5C5C5C"/>
          <w:spacing w:val="5"/>
          <w:sz w:val="23"/>
          <w:szCs w:val="23"/>
          <w:lang w:val="nl-NL"/>
        </w:rPr>
      </w:pPr>
      <w:r w:rsidRPr="00343C66">
        <w:rPr>
          <w:rFonts w:ascii="Helvetica" w:hAnsi="Helvetica" w:cs="Helvetica"/>
          <w:color w:val="5C5C5C"/>
          <w:spacing w:val="5"/>
          <w:sz w:val="23"/>
          <w:szCs w:val="23"/>
          <w:lang w:val="nl-NL"/>
        </w:rPr>
        <w:t>Wil jij installaties bedenken en realiseren met behulp van innovatieve technieken?</w:t>
      </w:r>
    </w:p>
    <w:p w:rsidR="00343C66" w:rsidRDefault="00343C66" w:rsidP="00343C66">
      <w:pPr>
        <w:rPr>
          <w:lang w:val="nl-NL"/>
        </w:rPr>
      </w:pPr>
    </w:p>
    <w:p w:rsidR="00343C66" w:rsidRDefault="00343C66" w:rsidP="00343C66">
      <w:pPr>
        <w:rPr>
          <w:lang w:val="nl-NL"/>
        </w:rPr>
      </w:pPr>
      <w:r>
        <w:rPr>
          <w:lang w:val="nl-NL"/>
        </w:rPr>
        <w:t>E</w:t>
      </w:r>
      <w:r w:rsidRPr="00343C66">
        <w:rPr>
          <w:lang w:val="nl-NL"/>
        </w:rPr>
        <w:t xml:space="preserve">NGIE loopt voorop in het bedenken, realiseren en beheren van duurzame en technologische oplossingen voor onze opdrachtgevers. De implementatie van de ontwerp- en procesmethode BIM (Building Information </w:t>
      </w:r>
      <w:proofErr w:type="spellStart"/>
      <w:r w:rsidRPr="00343C66">
        <w:rPr>
          <w:lang w:val="nl-NL"/>
        </w:rPr>
        <w:t>Modelling</w:t>
      </w:r>
      <w:proofErr w:type="spellEnd"/>
      <w:r w:rsidRPr="00343C66">
        <w:rPr>
          <w:lang w:val="nl-NL"/>
        </w:rPr>
        <w:t xml:space="preserve">) binnen onze afdeling engineering is hier een goed voorbeeld van. </w:t>
      </w:r>
    </w:p>
    <w:p w:rsidR="00343C66" w:rsidRPr="00343C66" w:rsidRDefault="00343C66" w:rsidP="00343C66">
      <w:pPr>
        <w:rPr>
          <w:lang w:val="nl-NL"/>
        </w:rPr>
      </w:pPr>
      <w:r w:rsidRPr="00343C66">
        <w:rPr>
          <w:lang w:val="nl-NL"/>
        </w:rPr>
        <w:t>Wat ga je bij ons doen;</w:t>
      </w:r>
    </w:p>
    <w:p w:rsidR="00343C66" w:rsidRPr="00343C66" w:rsidRDefault="00343C66" w:rsidP="00343C66">
      <w:pPr>
        <w:pStyle w:val="Lijstalinea"/>
        <w:numPr>
          <w:ilvl w:val="0"/>
          <w:numId w:val="15"/>
        </w:numPr>
        <w:rPr>
          <w:lang w:val="nl-NL"/>
        </w:rPr>
      </w:pPr>
      <w:r w:rsidRPr="00343C66">
        <w:rPr>
          <w:lang w:val="nl-NL"/>
        </w:rPr>
        <w:t>Onder begeleiding van enkele ervaren modelleurs, ga je jezelf bekwamen in het modelleren met BIM.</w:t>
      </w:r>
    </w:p>
    <w:p w:rsidR="00343C66" w:rsidRPr="00343C66" w:rsidRDefault="00343C66" w:rsidP="00343C66">
      <w:pPr>
        <w:pStyle w:val="Lijstalinea"/>
        <w:numPr>
          <w:ilvl w:val="0"/>
          <w:numId w:val="15"/>
        </w:numPr>
        <w:rPr>
          <w:lang w:val="nl-NL"/>
        </w:rPr>
      </w:pPr>
      <w:r w:rsidRPr="00343C66">
        <w:rPr>
          <w:lang w:val="nl-NL"/>
        </w:rPr>
        <w:t>Na je inwerkperiode ga je zelfstandig aan de slag met de projectmatige ontwerp- en tekenwerkzaamheden ten behoeve van elektrotechnische-, werktuigbouwkundige- en regelinstallaties met behulp van BIM software.</w:t>
      </w:r>
    </w:p>
    <w:p w:rsidR="00343C66" w:rsidRPr="00343C66" w:rsidRDefault="00343C66" w:rsidP="00343C66">
      <w:pPr>
        <w:pStyle w:val="Lijstalinea"/>
        <w:numPr>
          <w:ilvl w:val="0"/>
          <w:numId w:val="15"/>
        </w:numPr>
        <w:rPr>
          <w:lang w:val="nl-NL"/>
        </w:rPr>
      </w:pPr>
      <w:r w:rsidRPr="00343C66">
        <w:rPr>
          <w:lang w:val="nl-NL"/>
        </w:rPr>
        <w:t>Je gaat werken aan diverse uiteenlopende Multi-T projecten binnen de utiliteit, bijvoorbeeld ziekenhuizen, datacenters of kantorencomplexen.</w:t>
      </w:r>
    </w:p>
    <w:p w:rsidR="004436B4" w:rsidRPr="00733A25" w:rsidRDefault="004436B4" w:rsidP="004436B4">
      <w:pPr>
        <w:pStyle w:val="Kop1"/>
        <w:rPr>
          <w:sz w:val="36"/>
          <w:szCs w:val="36"/>
          <w:lang w:val="nl-NL"/>
        </w:rPr>
      </w:pPr>
      <w:r w:rsidRPr="00733A25">
        <w:rPr>
          <w:sz w:val="36"/>
          <w:szCs w:val="36"/>
          <w:lang w:val="nl-NL"/>
        </w:rPr>
        <w:t xml:space="preserve">Wat bieden </w:t>
      </w:r>
      <w:r w:rsidR="00A320D5" w:rsidRPr="00733A25">
        <w:rPr>
          <w:sz w:val="36"/>
          <w:szCs w:val="36"/>
          <w:lang w:val="nl-NL"/>
        </w:rPr>
        <w:t>wij?</w:t>
      </w:r>
    </w:p>
    <w:p w:rsidR="00A15205" w:rsidRDefault="004436B4" w:rsidP="00A15205">
      <w:pPr>
        <w:rPr>
          <w:lang w:val="nl-NL"/>
        </w:rPr>
      </w:pPr>
      <w:r w:rsidRPr="004436B4">
        <w:rPr>
          <w:lang w:val="nl-NL"/>
        </w:rPr>
        <w:t>Bij ENGIE werk je mee aan inventieve, duurzame en energiebesparende oplossingen. We bieden je een baan met volop ontwikkelings- en opleidingsmogelijkheden, daarnaast bieden we natuurlijk een aantrekkelijk salaris en prima secundaire arbeidsvoorwaarden. Tot slot heb je bij een dien</w:t>
      </w:r>
      <w:r>
        <w:rPr>
          <w:lang w:val="nl-NL"/>
        </w:rPr>
        <w:t>stverband van 40 uur per week 38</w:t>
      </w:r>
      <w:r w:rsidRPr="004436B4">
        <w:rPr>
          <w:lang w:val="nl-NL"/>
        </w:rPr>
        <w:t xml:space="preserve"> vrije dagen per jaar zodat werk en privé goed in balans zijn te houden.</w:t>
      </w:r>
    </w:p>
    <w:p w:rsidR="00A15205" w:rsidRPr="00A15205" w:rsidRDefault="00A15205" w:rsidP="00A15205">
      <w:pPr>
        <w:rPr>
          <w:lang w:val="nl-NL"/>
        </w:rPr>
      </w:pPr>
    </w:p>
    <w:p w:rsidR="00343C66" w:rsidRDefault="005E7509" w:rsidP="00343C66">
      <w:pPr>
        <w:pStyle w:val="Kop1"/>
        <w:rPr>
          <w:sz w:val="36"/>
          <w:szCs w:val="36"/>
          <w:lang w:val="nl-NL"/>
        </w:rPr>
      </w:pPr>
      <w:r w:rsidRPr="00733A25">
        <w:rPr>
          <w:sz w:val="36"/>
          <w:szCs w:val="36"/>
          <w:lang w:val="nl-NL"/>
        </w:rPr>
        <w:t>Wat zijn jouw doorgroeimogelijkheden?</w:t>
      </w:r>
    </w:p>
    <w:p w:rsidR="00343C66" w:rsidRDefault="00343C66" w:rsidP="00343C66">
      <w:pPr>
        <w:rPr>
          <w:lang w:val="nl-NL"/>
        </w:rPr>
      </w:pPr>
      <w:r>
        <w:rPr>
          <w:lang w:val="nl-NL"/>
        </w:rPr>
        <w:t>Allereerst ga je flink wat vlieguren maken als tekenaar / BIM Modelleur tot je dit volledig in de vingers hebt. Hierna zijn er mogelijkheden om je in de toekomst verder te ontwikkelen richting een functie binnen engineering.</w:t>
      </w:r>
    </w:p>
    <w:p w:rsidR="00343C66" w:rsidRPr="00343C66" w:rsidRDefault="00343C66" w:rsidP="00343C66">
      <w:pPr>
        <w:rPr>
          <w:lang w:val="nl-NL"/>
        </w:rPr>
      </w:pPr>
    </w:p>
    <w:sectPr w:rsidR="00343C66" w:rsidRPr="00343C66" w:rsidSect="00A1520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10" w:right="851" w:bottom="1276" w:left="851" w:header="567" w:footer="56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0A5" w:rsidRDefault="000300A5" w:rsidP="004B41FC">
      <w:r>
        <w:separator/>
      </w:r>
    </w:p>
  </w:endnote>
  <w:endnote w:type="continuationSeparator" w:id="0">
    <w:p w:rsidR="000300A5" w:rsidRDefault="000300A5" w:rsidP="004B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F" w:rsidRDefault="001064AF" w:rsidP="00840603">
    <w:pPr>
      <w:pStyle w:val="Voettekst"/>
    </w:pPr>
  </w:p>
  <w:p w:rsidR="00126B91" w:rsidRPr="00840603" w:rsidRDefault="00126B91" w:rsidP="00840603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F" w:rsidRPr="0078427B" w:rsidRDefault="00733A25" w:rsidP="0078427B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58239" behindDoc="0" locked="0" layoutInCell="1" allowOverlap="1" wp14:anchorId="379F2FDE" wp14:editId="70FC2439">
          <wp:simplePos x="0" y="0"/>
          <wp:positionH relativeFrom="column">
            <wp:posOffset>4105910</wp:posOffset>
          </wp:positionH>
          <wp:positionV relativeFrom="paragraph">
            <wp:posOffset>-10074910</wp:posOffset>
          </wp:positionV>
          <wp:extent cx="2776855" cy="1666875"/>
          <wp:effectExtent l="0" t="0" r="4445" b="9525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I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685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0A5"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 wp14:anchorId="140690FA" wp14:editId="5AF47A72">
          <wp:simplePos x="0" y="0"/>
          <wp:positionH relativeFrom="page">
            <wp:posOffset>7620</wp:posOffset>
          </wp:positionH>
          <wp:positionV relativeFrom="page">
            <wp:posOffset>1234440</wp:posOffset>
          </wp:positionV>
          <wp:extent cx="7566660" cy="739140"/>
          <wp:effectExtent l="0" t="0" r="0" b="3810"/>
          <wp:wrapNone/>
          <wp:docPr id="2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flu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D46"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700A4705" wp14:editId="55538253">
          <wp:simplePos x="0" y="0"/>
          <wp:positionH relativeFrom="page">
            <wp:posOffset>5294</wp:posOffset>
          </wp:positionH>
          <wp:positionV relativeFrom="page">
            <wp:posOffset>9867900</wp:posOffset>
          </wp:positionV>
          <wp:extent cx="7560000" cy="828000"/>
          <wp:effectExtent l="0" t="0" r="3175" b="0"/>
          <wp:wrapNone/>
          <wp:docPr id="5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flu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64AF" w:rsidRPr="0078427B" w:rsidRDefault="001064AF" w:rsidP="0078427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0A5" w:rsidRDefault="000300A5" w:rsidP="004B41FC">
      <w:r>
        <w:separator/>
      </w:r>
    </w:p>
  </w:footnote>
  <w:footnote w:type="continuationSeparator" w:id="0">
    <w:p w:rsidR="000300A5" w:rsidRDefault="000300A5" w:rsidP="004B4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F" w:rsidRPr="00A47F4D" w:rsidRDefault="001064AF" w:rsidP="00FA024F">
    <w:pPr>
      <w:pStyle w:val="Koptekst"/>
      <w:spacing w:line="27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A5" w:rsidRPr="000300A5" w:rsidRDefault="000300A5" w:rsidP="00733A25">
    <w:pPr>
      <w:pStyle w:val="Intitul"/>
      <w:framePr w:wrap="around" w:y="697"/>
      <w:rPr>
        <w:b/>
      </w:rPr>
    </w:pPr>
    <w:r w:rsidRPr="000300A5">
      <w:rPr>
        <w:b/>
      </w:rPr>
      <w:t>VACATURE</w:t>
    </w:r>
    <w:r w:rsidRPr="000300A5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CC4393"/>
    <w:multiLevelType w:val="hybridMultilevel"/>
    <w:tmpl w:val="402674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D58CE"/>
    <w:multiLevelType w:val="hybridMultilevel"/>
    <w:tmpl w:val="253607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5031BD"/>
    <w:multiLevelType w:val="hybridMultilevel"/>
    <w:tmpl w:val="C6CE80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A30644"/>
    <w:multiLevelType w:val="hybridMultilevel"/>
    <w:tmpl w:val="37226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EA7364"/>
    <w:multiLevelType w:val="hybridMultilevel"/>
    <w:tmpl w:val="403A86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3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A5"/>
    <w:rsid w:val="00004D5E"/>
    <w:rsid w:val="000300A5"/>
    <w:rsid w:val="00040852"/>
    <w:rsid w:val="00081A29"/>
    <w:rsid w:val="000C2302"/>
    <w:rsid w:val="000C711B"/>
    <w:rsid w:val="000F02A0"/>
    <w:rsid w:val="001022E5"/>
    <w:rsid w:val="001064AF"/>
    <w:rsid w:val="001213BB"/>
    <w:rsid w:val="00126B91"/>
    <w:rsid w:val="00174F1A"/>
    <w:rsid w:val="001B010F"/>
    <w:rsid w:val="001F5ED4"/>
    <w:rsid w:val="002019AB"/>
    <w:rsid w:val="00215C8E"/>
    <w:rsid w:val="002D2268"/>
    <w:rsid w:val="002E3F59"/>
    <w:rsid w:val="003076F7"/>
    <w:rsid w:val="00317240"/>
    <w:rsid w:val="00343C66"/>
    <w:rsid w:val="00353E47"/>
    <w:rsid w:val="003714D2"/>
    <w:rsid w:val="0038109B"/>
    <w:rsid w:val="00386092"/>
    <w:rsid w:val="003865B7"/>
    <w:rsid w:val="00396690"/>
    <w:rsid w:val="003C7C34"/>
    <w:rsid w:val="00431335"/>
    <w:rsid w:val="004436B4"/>
    <w:rsid w:val="00451FD9"/>
    <w:rsid w:val="004B41FC"/>
    <w:rsid w:val="004E5EE3"/>
    <w:rsid w:val="004F135C"/>
    <w:rsid w:val="00506474"/>
    <w:rsid w:val="00510ED3"/>
    <w:rsid w:val="005232F9"/>
    <w:rsid w:val="00550AF2"/>
    <w:rsid w:val="00563FFA"/>
    <w:rsid w:val="005B3CD4"/>
    <w:rsid w:val="005E4451"/>
    <w:rsid w:val="005E7509"/>
    <w:rsid w:val="00702726"/>
    <w:rsid w:val="00710B7D"/>
    <w:rsid w:val="00733A25"/>
    <w:rsid w:val="00747F71"/>
    <w:rsid w:val="0078427B"/>
    <w:rsid w:val="00786B42"/>
    <w:rsid w:val="007C4C11"/>
    <w:rsid w:val="007C5111"/>
    <w:rsid w:val="007F2F78"/>
    <w:rsid w:val="00814DE8"/>
    <w:rsid w:val="00840603"/>
    <w:rsid w:val="0084231F"/>
    <w:rsid w:val="00912DAB"/>
    <w:rsid w:val="00965D21"/>
    <w:rsid w:val="00971591"/>
    <w:rsid w:val="009764FA"/>
    <w:rsid w:val="009B0CE7"/>
    <w:rsid w:val="009D07F7"/>
    <w:rsid w:val="00A06203"/>
    <w:rsid w:val="00A15205"/>
    <w:rsid w:val="00A17125"/>
    <w:rsid w:val="00A320D5"/>
    <w:rsid w:val="00A36FC5"/>
    <w:rsid w:val="00A47F4D"/>
    <w:rsid w:val="00A70313"/>
    <w:rsid w:val="00AC0D46"/>
    <w:rsid w:val="00B75B31"/>
    <w:rsid w:val="00B77598"/>
    <w:rsid w:val="00BB3742"/>
    <w:rsid w:val="00C16E4A"/>
    <w:rsid w:val="00C52E00"/>
    <w:rsid w:val="00C5716E"/>
    <w:rsid w:val="00C86EEF"/>
    <w:rsid w:val="00CC7425"/>
    <w:rsid w:val="00D149A2"/>
    <w:rsid w:val="00D30F8D"/>
    <w:rsid w:val="00DB38D1"/>
    <w:rsid w:val="00DE1589"/>
    <w:rsid w:val="00DF4C32"/>
    <w:rsid w:val="00DF737F"/>
    <w:rsid w:val="00E34CFC"/>
    <w:rsid w:val="00E97CE2"/>
    <w:rsid w:val="00EB73C0"/>
    <w:rsid w:val="00F238A3"/>
    <w:rsid w:val="00F31E80"/>
    <w:rsid w:val="00F51D4C"/>
    <w:rsid w:val="00F5471C"/>
    <w:rsid w:val="00F60F79"/>
    <w:rsid w:val="00F7646B"/>
    <w:rsid w:val="00F80A72"/>
    <w:rsid w:val="00FA024F"/>
    <w:rsid w:val="00FD6447"/>
    <w:rsid w:val="00FD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238A3"/>
    <w:pPr>
      <w:spacing w:after="0" w:line="320" w:lineRule="atLeast"/>
    </w:pPr>
    <w:rPr>
      <w:color w:val="424242" w:themeColor="background2"/>
      <w:sz w:val="2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60F79"/>
    <w:pPr>
      <w:keepNext/>
      <w:keepLines/>
      <w:spacing w:line="540" w:lineRule="atLeast"/>
      <w:outlineLvl w:val="0"/>
    </w:pPr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link w:val="KoptekstChar"/>
    <w:uiPriority w:val="99"/>
    <w:unhideWhenUsed/>
    <w:rsid w:val="002019AB"/>
    <w:pPr>
      <w:spacing w:after="0" w:line="240" w:lineRule="exact"/>
    </w:pPr>
    <w:rPr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2019AB"/>
    <w:rPr>
      <w:sz w:val="20"/>
    </w:rPr>
  </w:style>
  <w:style w:type="paragraph" w:styleId="Voettekst">
    <w:name w:val="footer"/>
    <w:link w:val="VoettekstChar"/>
    <w:uiPriority w:val="99"/>
    <w:unhideWhenUsed/>
    <w:rsid w:val="003C7C34"/>
    <w:pPr>
      <w:spacing w:after="0" w:line="240" w:lineRule="exact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7C34"/>
    <w:rPr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66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669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F60F79"/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table" w:styleId="Tabelraster">
    <w:name w:val="Table Grid"/>
    <w:basedOn w:val="Standaardtabel"/>
    <w:uiPriority w:val="59"/>
    <w:rsid w:val="000C2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ressepostale">
    <w:name w:val="Adresse postale"/>
    <w:basedOn w:val="Standaard"/>
    <w:semiHidden/>
    <w:rsid w:val="00317240"/>
    <w:pPr>
      <w:spacing w:line="200" w:lineRule="atLeast"/>
    </w:pPr>
    <w:rPr>
      <w:color w:val="B1B1B1" w:themeColor="text2"/>
      <w:sz w:val="16"/>
      <w:szCs w:val="17"/>
    </w:rPr>
  </w:style>
  <w:style w:type="paragraph" w:customStyle="1" w:styleId="Adresseinternet">
    <w:name w:val="Adresse internet"/>
    <w:basedOn w:val="Adressepostale"/>
    <w:semiHidden/>
    <w:rsid w:val="00317240"/>
    <w:pPr>
      <w:framePr w:hSpace="142" w:wrap="around" w:hAnchor="margin" w:yAlign="bottom"/>
      <w:suppressOverlap/>
      <w:jc w:val="right"/>
    </w:pPr>
    <w:rPr>
      <w:color w:val="00AAFF" w:themeColor="accent1"/>
      <w:sz w:val="17"/>
    </w:rPr>
  </w:style>
  <w:style w:type="paragraph" w:customStyle="1" w:styleId="Adressesocit">
    <w:name w:val="Adresse société"/>
    <w:basedOn w:val="Adressepostale"/>
    <w:semiHidden/>
    <w:rsid w:val="00317240"/>
    <w:pPr>
      <w:framePr w:hSpace="142" w:wrap="around" w:hAnchor="margin" w:yAlign="bottom"/>
      <w:suppressOverlap/>
    </w:pPr>
    <w:rPr>
      <w:sz w:val="17"/>
    </w:rPr>
  </w:style>
  <w:style w:type="paragraph" w:customStyle="1" w:styleId="Numrodetlphone">
    <w:name w:val="Numéro de téléphone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CapitalRCS">
    <w:name w:val="Capital RCS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Numro">
    <w:name w:val="Numéro"/>
    <w:basedOn w:val="Standaard"/>
    <w:qFormat/>
    <w:rsid w:val="00215C8E"/>
    <w:pPr>
      <w:framePr w:wrap="around" w:vAnchor="page" w:hAnchor="margin" w:y="852"/>
      <w:spacing w:line="1060" w:lineRule="atLeast"/>
    </w:pPr>
    <w:rPr>
      <w:color w:val="BECD00"/>
      <w:sz w:val="106"/>
      <w:szCs w:val="106"/>
      <w:lang w:val="en-GB"/>
    </w:rPr>
  </w:style>
  <w:style w:type="paragraph" w:customStyle="1" w:styleId="Datedudocument">
    <w:name w:val="Date du document"/>
    <w:basedOn w:val="Standaard"/>
    <w:qFormat/>
    <w:rsid w:val="00215C8E"/>
    <w:pPr>
      <w:framePr w:wrap="around" w:vAnchor="page" w:hAnchor="margin" w:y="852"/>
      <w:spacing w:line="380" w:lineRule="atLeast"/>
    </w:pPr>
    <w:rPr>
      <w:color w:val="B1B1B1" w:themeColor="text2"/>
      <w:sz w:val="32"/>
      <w:szCs w:val="32"/>
    </w:rPr>
  </w:style>
  <w:style w:type="paragraph" w:customStyle="1" w:styleId="Texteintroduction">
    <w:name w:val="Texte introduction"/>
    <w:basedOn w:val="Standaard"/>
    <w:qFormat/>
    <w:rsid w:val="00F60F79"/>
    <w:pPr>
      <w:spacing w:line="340" w:lineRule="atLeast"/>
    </w:pPr>
    <w:rPr>
      <w:color w:val="E62D87" w:themeColor="accent5"/>
      <w:sz w:val="26"/>
      <w:szCs w:val="26"/>
      <w:lang w:val="en-GB"/>
    </w:rPr>
  </w:style>
  <w:style w:type="paragraph" w:customStyle="1" w:styleId="Intitul">
    <w:name w:val="Intitulé"/>
    <w:basedOn w:val="Numro"/>
    <w:qFormat/>
    <w:rsid w:val="00451FD9"/>
    <w:pPr>
      <w:framePr w:wrap="around"/>
      <w:jc w:val="right"/>
    </w:pPr>
    <w:rPr>
      <w:lang w:val="fr-FR"/>
    </w:rPr>
  </w:style>
  <w:style w:type="paragraph" w:styleId="Lijstalinea">
    <w:name w:val="List Paragraph"/>
    <w:basedOn w:val="Standaard"/>
    <w:uiPriority w:val="34"/>
    <w:semiHidden/>
    <w:rsid w:val="009D07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238A3"/>
    <w:pPr>
      <w:spacing w:after="0" w:line="320" w:lineRule="atLeast"/>
    </w:pPr>
    <w:rPr>
      <w:color w:val="424242" w:themeColor="background2"/>
      <w:sz w:val="2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60F79"/>
    <w:pPr>
      <w:keepNext/>
      <w:keepLines/>
      <w:spacing w:line="540" w:lineRule="atLeast"/>
      <w:outlineLvl w:val="0"/>
    </w:pPr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link w:val="KoptekstChar"/>
    <w:uiPriority w:val="99"/>
    <w:unhideWhenUsed/>
    <w:rsid w:val="002019AB"/>
    <w:pPr>
      <w:spacing w:after="0" w:line="240" w:lineRule="exact"/>
    </w:pPr>
    <w:rPr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2019AB"/>
    <w:rPr>
      <w:sz w:val="20"/>
    </w:rPr>
  </w:style>
  <w:style w:type="paragraph" w:styleId="Voettekst">
    <w:name w:val="footer"/>
    <w:link w:val="VoettekstChar"/>
    <w:uiPriority w:val="99"/>
    <w:unhideWhenUsed/>
    <w:rsid w:val="003C7C34"/>
    <w:pPr>
      <w:spacing w:after="0" w:line="240" w:lineRule="exact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7C34"/>
    <w:rPr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66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669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F60F79"/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table" w:styleId="Tabelraster">
    <w:name w:val="Table Grid"/>
    <w:basedOn w:val="Standaardtabel"/>
    <w:uiPriority w:val="59"/>
    <w:rsid w:val="000C2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ressepostale">
    <w:name w:val="Adresse postale"/>
    <w:basedOn w:val="Standaard"/>
    <w:semiHidden/>
    <w:rsid w:val="00317240"/>
    <w:pPr>
      <w:spacing w:line="200" w:lineRule="atLeast"/>
    </w:pPr>
    <w:rPr>
      <w:color w:val="B1B1B1" w:themeColor="text2"/>
      <w:sz w:val="16"/>
      <w:szCs w:val="17"/>
    </w:rPr>
  </w:style>
  <w:style w:type="paragraph" w:customStyle="1" w:styleId="Adresseinternet">
    <w:name w:val="Adresse internet"/>
    <w:basedOn w:val="Adressepostale"/>
    <w:semiHidden/>
    <w:rsid w:val="00317240"/>
    <w:pPr>
      <w:framePr w:hSpace="142" w:wrap="around" w:hAnchor="margin" w:yAlign="bottom"/>
      <w:suppressOverlap/>
      <w:jc w:val="right"/>
    </w:pPr>
    <w:rPr>
      <w:color w:val="00AAFF" w:themeColor="accent1"/>
      <w:sz w:val="17"/>
    </w:rPr>
  </w:style>
  <w:style w:type="paragraph" w:customStyle="1" w:styleId="Adressesocit">
    <w:name w:val="Adresse société"/>
    <w:basedOn w:val="Adressepostale"/>
    <w:semiHidden/>
    <w:rsid w:val="00317240"/>
    <w:pPr>
      <w:framePr w:hSpace="142" w:wrap="around" w:hAnchor="margin" w:yAlign="bottom"/>
      <w:suppressOverlap/>
    </w:pPr>
    <w:rPr>
      <w:sz w:val="17"/>
    </w:rPr>
  </w:style>
  <w:style w:type="paragraph" w:customStyle="1" w:styleId="Numrodetlphone">
    <w:name w:val="Numéro de téléphone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CapitalRCS">
    <w:name w:val="Capital RCS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Numro">
    <w:name w:val="Numéro"/>
    <w:basedOn w:val="Standaard"/>
    <w:qFormat/>
    <w:rsid w:val="00215C8E"/>
    <w:pPr>
      <w:framePr w:wrap="around" w:vAnchor="page" w:hAnchor="margin" w:y="852"/>
      <w:spacing w:line="1060" w:lineRule="atLeast"/>
    </w:pPr>
    <w:rPr>
      <w:color w:val="BECD00"/>
      <w:sz w:val="106"/>
      <w:szCs w:val="106"/>
      <w:lang w:val="en-GB"/>
    </w:rPr>
  </w:style>
  <w:style w:type="paragraph" w:customStyle="1" w:styleId="Datedudocument">
    <w:name w:val="Date du document"/>
    <w:basedOn w:val="Standaard"/>
    <w:qFormat/>
    <w:rsid w:val="00215C8E"/>
    <w:pPr>
      <w:framePr w:wrap="around" w:vAnchor="page" w:hAnchor="margin" w:y="852"/>
      <w:spacing w:line="380" w:lineRule="atLeast"/>
    </w:pPr>
    <w:rPr>
      <w:color w:val="B1B1B1" w:themeColor="text2"/>
      <w:sz w:val="32"/>
      <w:szCs w:val="32"/>
    </w:rPr>
  </w:style>
  <w:style w:type="paragraph" w:customStyle="1" w:styleId="Texteintroduction">
    <w:name w:val="Texte introduction"/>
    <w:basedOn w:val="Standaard"/>
    <w:qFormat/>
    <w:rsid w:val="00F60F79"/>
    <w:pPr>
      <w:spacing w:line="340" w:lineRule="atLeast"/>
    </w:pPr>
    <w:rPr>
      <w:color w:val="E62D87" w:themeColor="accent5"/>
      <w:sz w:val="26"/>
      <w:szCs w:val="26"/>
      <w:lang w:val="en-GB"/>
    </w:rPr>
  </w:style>
  <w:style w:type="paragraph" w:customStyle="1" w:styleId="Intitul">
    <w:name w:val="Intitulé"/>
    <w:basedOn w:val="Numro"/>
    <w:qFormat/>
    <w:rsid w:val="00451FD9"/>
    <w:pPr>
      <w:framePr w:wrap="around"/>
      <w:jc w:val="right"/>
    </w:pPr>
    <w:rPr>
      <w:lang w:val="fr-FR"/>
    </w:rPr>
  </w:style>
  <w:style w:type="paragraph" w:styleId="Lijstalinea">
    <w:name w:val="List Paragraph"/>
    <w:basedOn w:val="Standaard"/>
    <w:uiPriority w:val="34"/>
    <w:semiHidden/>
    <w:rsid w:val="009D0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y%20Documents\Sjablonen\Nieuwsbrief%201kolom.dotx" TargetMode="External"/></Relationships>
</file>

<file path=word/theme/theme1.xml><?xml version="1.0" encoding="utf-8"?>
<a:theme xmlns:a="http://schemas.openxmlformats.org/drawingml/2006/main" name="Thème Office">
  <a:themeElements>
    <a:clrScheme name="ENGIE">
      <a:dk1>
        <a:sysClr val="windowText" lastClr="000000"/>
      </a:dk1>
      <a:lt1>
        <a:sysClr val="window" lastClr="FFFFFF"/>
      </a:lt1>
      <a:dk2>
        <a:srgbClr val="B1B1B1"/>
      </a:dk2>
      <a:lt2>
        <a:srgbClr val="424242"/>
      </a:lt2>
      <a:accent1>
        <a:srgbClr val="00AAFF"/>
      </a:accent1>
      <a:accent2>
        <a:srgbClr val="0078BE"/>
      </a:accent2>
      <a:accent3>
        <a:srgbClr val="910F7D"/>
      </a:accent3>
      <a:accent4>
        <a:srgbClr val="F07D00"/>
      </a:accent4>
      <a:accent5>
        <a:srgbClr val="E62D87"/>
      </a:accent5>
      <a:accent6>
        <a:srgbClr val="007873"/>
      </a:accent6>
      <a:hlink>
        <a:srgbClr val="000000"/>
      </a:hlink>
      <a:folHlink>
        <a:srgbClr val="000000"/>
      </a:folHlink>
    </a:clrScheme>
    <a:fontScheme name="BA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16515-25D4-4CA2-AD26-3F226130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Nieuwsbrief 1kolom.dotx</Template>
  <TotalTime>0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ENGIE</vt:lpstr>
      <vt:lpstr>ENGIE</vt:lpstr>
    </vt:vector>
  </TitlesOfParts>
  <Manager>ENGIE</Manager>
  <Company>ENGIE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ENGIE</dc:title>
  <dc:subject>ENGIE</dc:subject>
  <dc:creator>Barry van der Vaart</dc:creator>
  <cp:lastModifiedBy>Vaart, Barry van der</cp:lastModifiedBy>
  <cp:revision>3</cp:revision>
  <dcterms:created xsi:type="dcterms:W3CDTF">2017-01-11T15:48:00Z</dcterms:created>
  <dcterms:modified xsi:type="dcterms:W3CDTF">2017-01-11T16:00:00Z</dcterms:modified>
</cp:coreProperties>
</file>